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8F3" w:rsidRPr="00852A5B" w:rsidRDefault="009258F3" w:rsidP="002A7DA3">
      <w:pPr>
        <w:ind w:left="-720"/>
      </w:pPr>
      <w:r>
        <w:t xml:space="preserve">       </w:t>
      </w: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  <w:r>
        <w:t xml:space="preserve">                                 PAMPLONA, 25 DE ENERO 2010</w:t>
      </w: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  <w:r>
        <w:t>ASUNTO: Curso de Goshin (defensa personal) en Villafranca de Navarra.</w:t>
      </w: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  <w:r>
        <w:t xml:space="preserve">                   Por la presente de comunica a todos los clubes y deportistas de </w:t>
      </w:r>
      <w:smartTag w:uri="urn:schemas-microsoft-com:office:smarttags" w:element="PersonName">
        <w:smartTagPr>
          <w:attr w:name="ProductID" w:val="la FNK"/>
        </w:smartTagPr>
        <w:r>
          <w:t>la FNK</w:t>
        </w:r>
      </w:smartTag>
      <w:r>
        <w:t xml:space="preserve"> y DA., que el </w:t>
      </w:r>
    </w:p>
    <w:p w:rsidR="009258F3" w:rsidRDefault="009258F3" w:rsidP="002A7DA3">
      <w:pPr>
        <w:ind w:left="-720"/>
      </w:pPr>
      <w:r>
        <w:t xml:space="preserve">próximo sábado día 30 del presente,  tendrá lugar un curso de Defensa Personal impartido por D. </w:t>
      </w:r>
    </w:p>
    <w:p w:rsidR="009258F3" w:rsidRDefault="009258F3" w:rsidP="002A7DA3">
      <w:pPr>
        <w:ind w:left="-720"/>
      </w:pPr>
      <w:r>
        <w:t xml:space="preserve">Julián Remírez Sánchez, 3º Dan y Especialista de Goshin y 4º Dan de Karate. </w:t>
      </w: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>Lugar: Polideportivo Municipal de Villafranca de Navarra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 xml:space="preserve">Fecha y Horario: Sábado 30 de Enero 2010, de </w:t>
      </w:r>
      <w:smartTag w:uri="urn:schemas-microsoft-com:office:smarttags" w:element="metricconverter">
        <w:smartTagPr>
          <w:attr w:name="ProductID" w:val="11,00 a"/>
        </w:smartTagPr>
        <w:r>
          <w:rPr>
            <w:b/>
          </w:rPr>
          <w:t>11,00 a</w:t>
        </w:r>
      </w:smartTag>
      <w:r>
        <w:rPr>
          <w:b/>
        </w:rPr>
        <w:t xml:space="preserve"> 13.00 Hrs. y de </w:t>
      </w:r>
      <w:smartTag w:uri="urn:schemas-microsoft-com:office:smarttags" w:element="metricconverter">
        <w:smartTagPr>
          <w:attr w:name="ProductID" w:val="16,30 a"/>
        </w:smartTagPr>
        <w:r>
          <w:rPr>
            <w:b/>
          </w:rPr>
          <w:t>16,30 a</w:t>
        </w:r>
      </w:smartTag>
      <w:r>
        <w:rPr>
          <w:b/>
        </w:rPr>
        <w:t xml:space="preserve"> 18,30 Hrs.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>Precio: 15 €,  se abonará en el polideportivo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>Organiza: Federación Navarra de Karate y Disciplinas Asociadas.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 xml:space="preserve">Colabora: Ayuntamiento de Villafranca de Navarra 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</w:pPr>
      <w:r>
        <w:rPr>
          <w:b/>
        </w:rPr>
        <w:t xml:space="preserve">                  </w:t>
      </w:r>
      <w:r>
        <w:t>El presente cursillo está dirigido a todos los practicantes de Artes Marciales mayores de</w:t>
      </w:r>
    </w:p>
    <w:p w:rsidR="009258F3" w:rsidRDefault="009258F3" w:rsidP="002A7DA3">
      <w:pPr>
        <w:ind w:left="-720"/>
      </w:pPr>
      <w:r>
        <w:t xml:space="preserve">12 años y cuya experiencia sea suficiente para un buen aprovechamiento. </w:t>
      </w:r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  <w:r>
        <w:t xml:space="preserve">                  Pueden asistir los deportistas que lo deseen y sobre todo de la zona de </w:t>
      </w:r>
      <w:smartTag w:uri="urn:schemas-microsoft-com:office:smarttags" w:element="PersonName">
        <w:smartTagPr>
          <w:attr w:name="ProductID" w:val="la Ribera."/>
        </w:smartTagPr>
        <w:r>
          <w:t>la Ribera.</w:t>
        </w:r>
      </w:smartTag>
    </w:p>
    <w:p w:rsidR="009258F3" w:rsidRDefault="009258F3" w:rsidP="002A7DA3">
      <w:pPr>
        <w:ind w:left="-720"/>
      </w:pPr>
    </w:p>
    <w:p w:rsidR="009258F3" w:rsidRDefault="009258F3" w:rsidP="002A7DA3">
      <w:pPr>
        <w:ind w:left="-720"/>
      </w:pPr>
      <w:r>
        <w:t xml:space="preserve">                  Sin otro particular, un saludo. </w:t>
      </w:r>
    </w:p>
    <w:p w:rsidR="009258F3" w:rsidRDefault="009258F3" w:rsidP="002A7DA3">
      <w:pPr>
        <w:ind w:left="-72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26pt;margin-top:7.3pt;width:170.25pt;height:67.5pt;z-index:251658240">
            <v:imagedata r:id="rId6" o:title=""/>
          </v:shape>
        </w:pict>
      </w:r>
    </w:p>
    <w:p w:rsidR="009258F3" w:rsidRPr="00996776" w:rsidRDefault="009258F3" w:rsidP="002A7DA3">
      <w:pPr>
        <w:ind w:left="-720"/>
      </w:pPr>
      <w:r>
        <w:t xml:space="preserve">                 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  <w:r>
        <w:rPr>
          <w:b/>
        </w:rPr>
        <w:t xml:space="preserve">                   </w:t>
      </w: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  <w:rPr>
          <w:b/>
        </w:rPr>
      </w:pPr>
    </w:p>
    <w:p w:rsidR="009258F3" w:rsidRDefault="009258F3" w:rsidP="002A7DA3">
      <w:pPr>
        <w:ind w:left="-720"/>
      </w:pPr>
      <w:r>
        <w:rPr>
          <w:b/>
        </w:rPr>
        <w:t xml:space="preserve">                                                                </w:t>
      </w:r>
      <w:r>
        <w:t>Fdo. Alfredo Irisarri Izu</w:t>
      </w:r>
    </w:p>
    <w:p w:rsidR="009258F3" w:rsidRPr="00350D48" w:rsidRDefault="009258F3" w:rsidP="002A7DA3">
      <w:pPr>
        <w:ind w:left="-720"/>
      </w:pPr>
      <w:r>
        <w:t xml:space="preserve">                                                    Presidente Fed. Navarra de Karate y DA.</w:t>
      </w:r>
    </w:p>
    <w:p w:rsidR="009258F3" w:rsidRDefault="009258F3" w:rsidP="002A7DA3">
      <w:pPr>
        <w:ind w:left="-720"/>
      </w:pPr>
    </w:p>
    <w:p w:rsidR="009258F3" w:rsidRDefault="009258F3"/>
    <w:p w:rsidR="009258F3" w:rsidRDefault="009258F3"/>
    <w:p w:rsidR="009258F3" w:rsidRDefault="009258F3"/>
    <w:p w:rsidR="009258F3" w:rsidRDefault="009258F3"/>
    <w:sectPr w:rsidR="009258F3" w:rsidSect="002A7DA3">
      <w:headerReference w:type="first" r:id="rId7"/>
      <w:pgSz w:w="11906" w:h="16838" w:code="9"/>
      <w:pgMar w:top="1618" w:right="1286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8F3" w:rsidRDefault="009258F3">
      <w:r>
        <w:separator/>
      </w:r>
    </w:p>
  </w:endnote>
  <w:endnote w:type="continuationSeparator" w:id="0">
    <w:p w:rsidR="009258F3" w:rsidRDefault="00925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8F3" w:rsidRDefault="009258F3">
      <w:r>
        <w:separator/>
      </w:r>
    </w:p>
  </w:footnote>
  <w:footnote w:type="continuationSeparator" w:id="0">
    <w:p w:rsidR="009258F3" w:rsidRDefault="00925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8F3" w:rsidRDefault="009258F3">
    <w:pPr>
      <w:pStyle w:val="Header"/>
    </w:pP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5pt;margin-top:38.75pt;width:47.05pt;height:70.9pt;z-index:251658240;mso-position-horizontal-relative:margin;mso-position-vertical-relative:page" o:preferrelative="f" o:allowoverlap="f">
          <v:imagedata r:id="rId1" o:title=""/>
          <w10:wrap type="square" anchorx="margin" anchory="page"/>
          <w10:anchorlock/>
        </v:shape>
      </w:pict>
    </w: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pt;margin-top:38.75pt;width:369pt;height:81.95pt;z-index:251657216;mso-position-horizontal-relative:margin;mso-position-vertical-relative:page" o:allowoverlap="f" filled="f" stroked="f">
          <v:textbox style="mso-next-textbox:#_x0000_s2050">
            <w:txbxContent>
              <w:p w:rsidR="009258F3" w:rsidRDefault="009258F3" w:rsidP="001C6A78">
                <w:pPr>
                  <w:pStyle w:val="Header"/>
                  <w:tabs>
                    <w:tab w:val="clear" w:pos="4252"/>
                    <w:tab w:val="clear" w:pos="8504"/>
                    <w:tab w:val="left" w:pos="975"/>
                  </w:tabs>
                  <w:rPr>
                    <w:rFonts w:ascii="Arial" w:hAnsi="Arial"/>
                    <w:b/>
                    <w:sz w:val="20"/>
                    <w:szCs w:val="20"/>
                  </w:rPr>
                </w:pPr>
                <w:smartTag w:uri="urn:schemas-microsoft-com:office:smarttags" w:element="PersonName">
                  <w:smartTagPr>
                    <w:attr w:name="ProductID" w:val="FEDERACION NAVARRA"/>
                  </w:smartTagPr>
                  <w:r w:rsidRPr="006B6C49">
                    <w:rPr>
                      <w:rFonts w:ascii="Arial" w:hAnsi="Arial"/>
                      <w:b/>
                      <w:sz w:val="20"/>
                      <w:szCs w:val="20"/>
                    </w:rPr>
                    <w:t>FEDERACION NAVARRA</w:t>
                  </w:r>
                </w:smartTag>
                <w:r w:rsidRPr="006B6C49">
                  <w:rPr>
                    <w:rFonts w:ascii="Arial" w:hAnsi="Arial"/>
                    <w:b/>
                    <w:sz w:val="20"/>
                    <w:szCs w:val="20"/>
                  </w:rPr>
                  <w:t xml:space="preserve"> DE KARATE</w:t>
                </w:r>
                <w:r>
                  <w:rPr>
                    <w:rFonts w:ascii="Arial" w:hAnsi="Arial"/>
                    <w:b/>
                    <w:sz w:val="20"/>
                    <w:szCs w:val="20"/>
                  </w:rPr>
                  <w:t xml:space="preserve"> Y DISCIPLINAS ASOCIADAS                     NAFARROAKO KARATE FEDERAZIOA ETA DIZIPLINA ELKARTUAK</w:t>
                </w:r>
              </w:p>
              <w:p w:rsidR="009258F3" w:rsidRPr="006B6C49" w:rsidRDefault="009258F3" w:rsidP="001C6A78">
                <w:pPr>
                  <w:pStyle w:val="Header"/>
                  <w:tabs>
                    <w:tab w:val="clear" w:pos="4252"/>
                    <w:tab w:val="clear" w:pos="8504"/>
                    <w:tab w:val="left" w:pos="975"/>
                  </w:tabs>
                  <w:rPr>
                    <w:rFonts w:ascii="Arial" w:hAnsi="Arial"/>
                    <w:sz w:val="16"/>
                    <w:szCs w:val="16"/>
                  </w:rPr>
                </w:pPr>
                <w:r>
                  <w:rPr>
                    <w:rFonts w:ascii="Arial" w:hAnsi="Arial"/>
                    <w:sz w:val="16"/>
                    <w:szCs w:val="16"/>
                  </w:rPr>
                  <w:t xml:space="preserve">CASA DEL DEPORTE  - </w:t>
                </w:r>
                <w:r w:rsidRPr="006B6C49">
                  <w:rPr>
                    <w:rFonts w:ascii="Arial" w:hAnsi="Arial"/>
                    <w:sz w:val="16"/>
                    <w:szCs w:val="16"/>
                  </w:rPr>
                  <w:t>PAULINO CABALLERO, 13 – 31002 PAMPLONA</w:t>
                </w:r>
              </w:p>
              <w:p w:rsidR="009258F3" w:rsidRDefault="009258F3" w:rsidP="001C6A78">
                <w:pPr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TLFNO: 948211806 - E-MAIL: </w:t>
                </w:r>
                <w:hyperlink r:id="rId2" w:history="1">
                  <w:r w:rsidRPr="00D66F36">
                    <w:rPr>
                      <w:rStyle w:val="Hyperlink"/>
                      <w:sz w:val="20"/>
                      <w:szCs w:val="20"/>
                    </w:rPr>
                    <w:t>fednavarrakarate@hotmail.com</w:t>
                  </w:r>
                </w:hyperlink>
                <w:r>
                  <w:rPr>
                    <w:sz w:val="20"/>
                    <w:szCs w:val="20"/>
                  </w:rPr>
                  <w:t xml:space="preserve">     </w:t>
                </w:r>
              </w:p>
              <w:p w:rsidR="009258F3" w:rsidRPr="00DA088F" w:rsidRDefault="009258F3" w:rsidP="001C6A78">
                <w:pPr>
                  <w:pStyle w:val="Header"/>
                  <w:tabs>
                    <w:tab w:val="clear" w:pos="4252"/>
                    <w:tab w:val="clear" w:pos="8504"/>
                    <w:tab w:val="left" w:pos="975"/>
                  </w:tabs>
                  <w:rPr>
                    <w:rFonts w:ascii="Arial" w:hAnsi="Arial"/>
                    <w:sz w:val="20"/>
                    <w:szCs w:val="20"/>
                    <w:lang w:val="en-GB"/>
                  </w:rPr>
                </w:pPr>
                <w:r w:rsidRPr="00DA088F">
                  <w:rPr>
                    <w:rFonts w:ascii="Arial" w:hAnsi="Arial"/>
                    <w:sz w:val="20"/>
                    <w:szCs w:val="20"/>
                    <w:lang w:val="en-GB"/>
                  </w:rPr>
                  <w:t xml:space="preserve">WEB: </w:t>
                </w:r>
                <w:hyperlink r:id="rId3" w:history="1">
                  <w:r w:rsidRPr="00DA088F">
                    <w:rPr>
                      <w:rStyle w:val="Hyperlink"/>
                      <w:rFonts w:ascii="Arial" w:hAnsi="Arial"/>
                      <w:sz w:val="20"/>
                      <w:szCs w:val="20"/>
                      <w:lang w:val="en-GB"/>
                    </w:rPr>
                    <w:t>www.fnkarate.com</w:t>
                  </w:r>
                </w:hyperlink>
              </w:p>
              <w:p w:rsidR="009258F3" w:rsidRPr="00DA088F" w:rsidRDefault="009258F3" w:rsidP="001C6A78">
                <w:pPr>
                  <w:rPr>
                    <w:lang w:val="en-GB"/>
                  </w:rPr>
                </w:pPr>
                <w:r w:rsidRPr="00DA088F">
                  <w:rPr>
                    <w:lang w:val="en-GB"/>
                  </w:rPr>
                  <w:t>CIF: Q3120837D</w:t>
                </w:r>
              </w:p>
            </w:txbxContent>
          </v:textbox>
          <w10:wrap type="square" anchorx="margin" anchory="page"/>
          <w10:anchorlock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648"/>
    <w:rsid w:val="00046F64"/>
    <w:rsid w:val="001000F6"/>
    <w:rsid w:val="0011171D"/>
    <w:rsid w:val="001617BD"/>
    <w:rsid w:val="001C6A78"/>
    <w:rsid w:val="0027117D"/>
    <w:rsid w:val="002A7DA3"/>
    <w:rsid w:val="002D133C"/>
    <w:rsid w:val="00350D48"/>
    <w:rsid w:val="003B427B"/>
    <w:rsid w:val="004014F2"/>
    <w:rsid w:val="004E044F"/>
    <w:rsid w:val="0051429C"/>
    <w:rsid w:val="00552138"/>
    <w:rsid w:val="0061780C"/>
    <w:rsid w:val="00641422"/>
    <w:rsid w:val="006B5C78"/>
    <w:rsid w:val="006B6C49"/>
    <w:rsid w:val="006D1F22"/>
    <w:rsid w:val="006F0203"/>
    <w:rsid w:val="00731C84"/>
    <w:rsid w:val="007B653C"/>
    <w:rsid w:val="0081511B"/>
    <w:rsid w:val="00852A5B"/>
    <w:rsid w:val="008C51C2"/>
    <w:rsid w:val="008F5FAE"/>
    <w:rsid w:val="009258F3"/>
    <w:rsid w:val="009309C7"/>
    <w:rsid w:val="00996776"/>
    <w:rsid w:val="00A63B8D"/>
    <w:rsid w:val="00A8242B"/>
    <w:rsid w:val="00B24866"/>
    <w:rsid w:val="00B90648"/>
    <w:rsid w:val="00C523A7"/>
    <w:rsid w:val="00C81A3C"/>
    <w:rsid w:val="00CD011B"/>
    <w:rsid w:val="00CF36BA"/>
    <w:rsid w:val="00D66F36"/>
    <w:rsid w:val="00DA088F"/>
    <w:rsid w:val="00E0696C"/>
    <w:rsid w:val="00E467D9"/>
    <w:rsid w:val="00EA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36BA"/>
    <w:pPr>
      <w:tabs>
        <w:tab w:val="center" w:pos="4252"/>
        <w:tab w:val="right" w:pos="8504"/>
      </w:tabs>
    </w:pPr>
    <w:rPr>
      <w:lang w:val="es-ES_tradnl"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7664F"/>
    <w:rPr>
      <w:sz w:val="24"/>
      <w:szCs w:val="24"/>
    </w:rPr>
  </w:style>
  <w:style w:type="character" w:styleId="Hyperlink">
    <w:name w:val="Hyperlink"/>
    <w:basedOn w:val="DefaultParagraphFont"/>
    <w:uiPriority w:val="99"/>
    <w:rsid w:val="00CF36BA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F36BA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664F"/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1C6A7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nkarate.com" TargetMode="External"/><Relationship Id="rId2" Type="http://schemas.openxmlformats.org/officeDocument/2006/relationships/hyperlink" Target="mailto:fednavarrakarate@hotmail.com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os\Administrador\Escritorio\CARTAS%20FNK\karate%20CI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karate CIF.dot</Template>
  <TotalTime>79</TotalTime>
  <Pages>1</Pages>
  <Words>200</Words>
  <Characters>1100</Characters>
  <Application>Microsoft Office Outlook</Application>
  <DocSecurity>0</DocSecurity>
  <Lines>0</Lines>
  <Paragraphs>0</Paragraphs>
  <ScaleCrop>false</ScaleCrop>
  <Company>*.*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PAMPLONA, 25 DE ENERO 2010</dc:title>
  <dc:subject/>
  <dc:creator>*</dc:creator>
  <cp:keywords/>
  <dc:description/>
  <cp:lastModifiedBy>*</cp:lastModifiedBy>
  <cp:revision>7</cp:revision>
  <dcterms:created xsi:type="dcterms:W3CDTF">2010-01-25T10:04:00Z</dcterms:created>
  <dcterms:modified xsi:type="dcterms:W3CDTF">2010-01-25T11:41:00Z</dcterms:modified>
</cp:coreProperties>
</file>